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00" w:firstLineChars="250"/>
        <w:jc w:val="center"/>
        <w:rPr>
          <w:rFonts w:ascii="方正小标宋简体" w:hAnsi="宋体" w:eastAsia="方正小标宋简体"/>
          <w:color w:val="000000"/>
          <w:sz w:val="32"/>
          <w:szCs w:val="32"/>
        </w:rPr>
      </w:pPr>
      <w:r>
        <w:rPr>
          <w:rFonts w:hint="eastAsia" w:ascii="方正小标宋简体" w:hAnsi="宋体" w:eastAsia="方正小标宋简体"/>
          <w:color w:val="000000"/>
          <w:sz w:val="32"/>
          <w:szCs w:val="32"/>
        </w:rPr>
        <w:t>湖北经济学院研究生“三助一辅”岗位申请表</w:t>
      </w:r>
    </w:p>
    <w:tbl>
      <w:tblPr>
        <w:tblStyle w:val="2"/>
        <w:tblW w:w="93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1559"/>
        <w:gridCol w:w="792"/>
        <w:gridCol w:w="1464"/>
        <w:gridCol w:w="1228"/>
        <w:gridCol w:w="1449"/>
        <w:gridCol w:w="1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144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67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792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年级</w:t>
            </w: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228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449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导师</w:t>
            </w:r>
          </w:p>
        </w:tc>
        <w:tc>
          <w:tcPr>
            <w:tcW w:w="235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培养学院</w:t>
            </w:r>
          </w:p>
        </w:tc>
        <w:tc>
          <w:tcPr>
            <w:tcW w:w="267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写作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能力</w:t>
            </w:r>
          </w:p>
        </w:tc>
        <w:tc>
          <w:tcPr>
            <w:tcW w:w="235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计算机水平</w:t>
            </w:r>
          </w:p>
        </w:tc>
        <w:tc>
          <w:tcPr>
            <w:tcW w:w="267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申请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8166" w:type="dxa"/>
            <w:gridSpan w:val="6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ind w:firstLine="720" w:firstLineChars="300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（单位）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（岗位）</w:t>
            </w:r>
          </w:p>
          <w:p>
            <w:pPr>
              <w:rPr>
                <w:rFonts w:ascii="仿宋" w:hAnsi="仿宋" w:eastAsia="仿宋"/>
                <w:color w:val="000000"/>
                <w:sz w:val="15"/>
                <w:szCs w:val="15"/>
              </w:rPr>
            </w:pPr>
          </w:p>
          <w:p>
            <w:pPr>
              <w:jc w:val="left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申请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理由</w:t>
            </w:r>
          </w:p>
        </w:tc>
        <w:tc>
          <w:tcPr>
            <w:tcW w:w="8166" w:type="dxa"/>
            <w:gridSpan w:val="6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请说明本人具备申请岗位要求的能力和特点：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ind w:right="96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           申请人签名：</w:t>
            </w:r>
          </w:p>
          <w:p>
            <w:pPr>
              <w:jc w:val="righ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4" w:hRule="atLeast"/>
          <w:jc w:val="center"/>
        </w:trPr>
        <w:tc>
          <w:tcPr>
            <w:tcW w:w="1147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导师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8166" w:type="dxa"/>
            <w:gridSpan w:val="6"/>
            <w:shd w:val="clear" w:color="auto" w:fill="auto"/>
            <w:vAlign w:val="center"/>
          </w:tcPr>
          <w:p>
            <w:pPr>
              <w:spacing w:before="78" w:beforeLines="25"/>
              <w:rPr>
                <w:rFonts w:ascii="仿宋" w:hAnsi="仿宋" w:eastAsia="仿宋"/>
                <w:color w:val="000000"/>
                <w:szCs w:val="21"/>
              </w:rPr>
            </w:pPr>
            <w:bookmarkStart w:id="0" w:name="_GoBack"/>
            <w:bookmarkEnd w:id="0"/>
          </w:p>
          <w:p>
            <w:pPr>
              <w:spacing w:before="78" w:beforeLines="25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spacing w:before="78" w:beforeLines="25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  <w:p>
            <w:pPr>
              <w:widowControl/>
              <w:ind w:right="960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         导师签名：</w:t>
            </w:r>
          </w:p>
          <w:p>
            <w:pPr>
              <w:jc w:val="right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 xml:space="preserve">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9198251-0DFD-46F4-9D28-F505800E2D1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E689D0AA-99F2-4F3B-997C-99BB45DBFE8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A66F8FA-58B2-4325-B931-BBB012A7A91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5Y2U1NDMyMDhiYmE1ZmJmMmMzYmU1Mjc0YmQ1YjcifQ=="/>
  </w:docVars>
  <w:rsids>
    <w:rsidRoot w:val="0CAB6E91"/>
    <w:rsid w:val="006B4A61"/>
    <w:rsid w:val="007C2B2E"/>
    <w:rsid w:val="06866ADC"/>
    <w:rsid w:val="0CAB6E91"/>
    <w:rsid w:val="357630B4"/>
    <w:rsid w:val="42B8512D"/>
    <w:rsid w:val="51C75813"/>
    <w:rsid w:val="520E26F5"/>
    <w:rsid w:val="5A907B8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P R C</Company>
  <Pages>1</Pages>
  <Words>43</Words>
  <Characters>249</Characters>
  <Lines>2</Lines>
  <Paragraphs>1</Paragraphs>
  <TotalTime>6</TotalTime>
  <ScaleCrop>false</ScaleCrop>
  <LinksUpToDate>false</LinksUpToDate>
  <CharactersWithSpaces>291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2018-09-26T02:42:00Z</dcterms:created>
  <dc:creator>xiaoyuer</dc:creator>
  <cp:lastModifiedBy>颜红霞</cp:lastModifiedBy>
  <cp:lastPrinted>2020-09-16T06:21:00Z</cp:lastPrinted>
  <dcterms:modified xsi:type="dcterms:W3CDTF">2023-02-17T04:03:27Z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B81E701D78F6416AAE5D240C562316F5</vt:lpwstr>
  </property>
</Properties>
</file>