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800" w:firstLineChars="250"/>
        <w:jc w:val="center"/>
        <w:rPr>
          <w:rFonts w:ascii="方正小标宋简体" w:hAnsi="宋体" w:eastAsia="方正小标宋简体"/>
          <w:color w:val="000000"/>
          <w:sz w:val="32"/>
          <w:szCs w:val="32"/>
        </w:rPr>
      </w:pPr>
      <w:r>
        <w:rPr>
          <w:rFonts w:hint="eastAsia" w:ascii="方正小标宋简体" w:hAnsi="宋体" w:eastAsia="方正小标宋简体"/>
          <w:color w:val="000000"/>
          <w:sz w:val="32"/>
          <w:szCs w:val="32"/>
        </w:rPr>
        <w:t>湖北经济学院研究生“三助一辅”岗位申请表</w:t>
      </w:r>
    </w:p>
    <w:tbl>
      <w:tblPr>
        <w:tblStyle w:val="2"/>
        <w:tblW w:w="93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1559"/>
        <w:gridCol w:w="792"/>
        <w:gridCol w:w="1464"/>
        <w:gridCol w:w="1228"/>
        <w:gridCol w:w="1449"/>
        <w:gridCol w:w="1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64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49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年级</w:t>
            </w:r>
          </w:p>
        </w:tc>
        <w:tc>
          <w:tcPr>
            <w:tcW w:w="1464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449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导师</w:t>
            </w:r>
          </w:p>
        </w:tc>
        <w:tc>
          <w:tcPr>
            <w:tcW w:w="235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培养学院</w:t>
            </w:r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写作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能力</w:t>
            </w:r>
          </w:p>
        </w:tc>
        <w:tc>
          <w:tcPr>
            <w:tcW w:w="235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464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计算机水平</w:t>
            </w:r>
          </w:p>
        </w:tc>
        <w:tc>
          <w:tcPr>
            <w:tcW w:w="267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67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申请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8166" w:type="dxa"/>
            <w:gridSpan w:val="6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>
            <w:pPr>
              <w:ind w:firstLine="720" w:firstLineChars="300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（单位）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（岗位）</w:t>
            </w:r>
          </w:p>
          <w:p>
            <w:pPr>
              <w:rPr>
                <w:rFonts w:ascii="仿宋" w:hAnsi="仿宋" w:eastAsia="仿宋"/>
                <w:color w:val="000000"/>
                <w:sz w:val="15"/>
                <w:szCs w:val="15"/>
              </w:rPr>
            </w:pPr>
          </w:p>
          <w:p>
            <w:pPr>
              <w:jc w:val="left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申请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理由</w:t>
            </w:r>
          </w:p>
        </w:tc>
        <w:tc>
          <w:tcPr>
            <w:tcW w:w="8166" w:type="dxa"/>
            <w:gridSpan w:val="6"/>
            <w:shd w:val="clear" w:color="auto" w:fill="auto"/>
            <w:vAlign w:val="center"/>
          </w:tcPr>
          <w:p>
            <w:pPr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请说明本人具备申请岗位要求的能力和特点：</w:t>
            </w:r>
          </w:p>
          <w:p>
            <w:pPr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>
            <w:pPr>
              <w:widowControl/>
              <w:ind w:right="96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  申请人签名：</w:t>
            </w:r>
          </w:p>
          <w:p>
            <w:pPr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  <w:t xml:space="preserve">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  <w:jc w:val="center"/>
        </w:trPr>
        <w:tc>
          <w:tcPr>
            <w:tcW w:w="114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导师</w:t>
            </w:r>
          </w:p>
          <w:p>
            <w:pPr>
              <w:jc w:val="center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166" w:type="dxa"/>
            <w:gridSpan w:val="6"/>
            <w:shd w:val="clear" w:color="auto" w:fill="auto"/>
            <w:vAlign w:val="center"/>
          </w:tcPr>
          <w:p>
            <w:pPr>
              <w:spacing w:before="78" w:beforeLines="25"/>
              <w:rPr>
                <w:rFonts w:ascii="仿宋" w:hAnsi="仿宋" w:eastAsia="仿宋"/>
                <w:color w:val="000000"/>
                <w:szCs w:val="21"/>
              </w:rPr>
            </w:pPr>
            <w:bookmarkStart w:id="0" w:name="_GoBack"/>
            <w:bookmarkEnd w:id="0"/>
          </w:p>
          <w:p>
            <w:pPr>
              <w:spacing w:before="78" w:beforeLines="25"/>
              <w:rPr>
                <w:rFonts w:ascii="仿宋" w:hAnsi="仿宋" w:eastAsia="仿宋"/>
                <w:color w:val="000000"/>
                <w:szCs w:val="21"/>
              </w:rPr>
            </w:pPr>
          </w:p>
          <w:p>
            <w:pPr>
              <w:spacing w:before="78" w:beforeLines="25"/>
              <w:rPr>
                <w:rFonts w:ascii="仿宋" w:hAnsi="仿宋" w:eastAsia="仿宋"/>
                <w:color w:val="000000"/>
                <w:sz w:val="24"/>
                <w:szCs w:val="24"/>
              </w:rPr>
            </w:pPr>
          </w:p>
          <w:p>
            <w:pPr>
              <w:widowControl/>
              <w:ind w:right="960"/>
              <w:jc w:val="center"/>
              <w:rPr>
                <w:rFonts w:ascii="仿宋" w:hAnsi="仿宋" w:eastAsia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导师签名：</w:t>
            </w:r>
          </w:p>
          <w:p>
            <w:pPr>
              <w:jc w:val="righ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24"/>
                <w:szCs w:val="24"/>
              </w:rPr>
              <w:t xml:space="preserve"> 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9198251-0DFD-46F4-9D28-F505800E2D1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689D0AA-99F2-4F3B-997C-99BB45DBFE8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A66F8FA-58B2-4325-B931-BBB012A7A9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5Y2U1NDMyMDhiYmE1ZmJmMmMzYmU1Mjc0YmQ1YjcifQ=="/>
  </w:docVars>
  <w:rsids>
    <w:rsidRoot w:val="0CAB6E91"/>
    <w:rsid w:val="006B4A61"/>
    <w:rsid w:val="007C2B2E"/>
    <w:rsid w:val="06866ADC"/>
    <w:rsid w:val="0CAB6E91"/>
    <w:rsid w:val="357630B4"/>
    <w:rsid w:val="42B8512D"/>
    <w:rsid w:val="51C75813"/>
    <w:rsid w:val="520E26F5"/>
    <w:rsid w:val="5A907B8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P R C</Company>
  <Pages>1</Pages>
  <Words>43</Words>
  <Characters>249</Characters>
  <Lines>2</Lines>
  <Paragraphs>1</Paragraphs>
  <TotalTime>6</TotalTime>
  <ScaleCrop>false</ScaleCrop>
  <LinksUpToDate>false</LinksUpToDate>
  <CharactersWithSpaces>291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2018-09-26T02:42:00Z</dcterms:created>
  <dc:creator>xiaoyuer</dc:creator>
  <cp:lastModifiedBy>颜红霞</cp:lastModifiedBy>
  <cp:lastPrinted>2020-09-16T06:21:00Z</cp:lastPrinted>
  <dcterms:modified xsi:type="dcterms:W3CDTF">2023-02-17T04:03:27Z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B81E701D78F6416AAE5D240C562316F5</vt:lpwstr>
  </property>
</Properties>
</file>